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2B4" w:rsidRDefault="004542B4">
      <w:pPr>
        <w:rPr>
          <w:rFonts w:ascii="Times New Roman" w:hAnsi="Times New Roman" w:cs="Times New Roman"/>
          <w:sz w:val="36"/>
          <w:szCs w:val="36"/>
        </w:rPr>
      </w:pPr>
      <w:r>
        <w:rPr>
          <w:sz w:val="36"/>
          <w:szCs w:val="36"/>
        </w:rPr>
        <w:t>Verslag Rendez Vouz 2010</w:t>
      </w:r>
    </w:p>
    <w:p w:rsidR="004542B4" w:rsidRDefault="004542B4">
      <w:pPr>
        <w:rPr>
          <w:rFonts w:ascii="Times New Roman" w:hAnsi="Times New Roman" w:cs="Times New Roman"/>
          <w:sz w:val="36"/>
          <w:szCs w:val="36"/>
        </w:rPr>
      </w:pPr>
    </w:p>
    <w:p w:rsidR="004542B4" w:rsidRDefault="004542B4">
      <w:pPr>
        <w:rPr>
          <w:sz w:val="28"/>
          <w:szCs w:val="28"/>
        </w:rPr>
      </w:pPr>
      <w:r>
        <w:rPr>
          <w:sz w:val="28"/>
          <w:szCs w:val="28"/>
        </w:rPr>
        <w:t>Op 14 juni 2010 ontvingen wij een mailtje van Lieuwe de Jong over het Rendez Vous  2010 van de Amicale Grand Banks Europe. Zagen de data en de melding over het meevaren met Sail Amsterdam. Dit sprak ons erg aan en het viel dit keer midden in onze vakantie, dus besloten we om dit jaar mee te doen.</w:t>
      </w:r>
    </w:p>
    <w:p w:rsidR="004542B4" w:rsidRDefault="004542B4">
      <w:pPr>
        <w:rPr>
          <w:sz w:val="28"/>
          <w:szCs w:val="28"/>
        </w:rPr>
      </w:pPr>
      <w:r>
        <w:rPr>
          <w:sz w:val="28"/>
          <w:szCs w:val="28"/>
        </w:rPr>
        <w:t>We kwamen woensdag 18 augustus in IJmuiden aan en ontmoetten daar de eerste clubleden met hun boten, we waren met 11 boten.  Donderdag waren we op tijd uit de veren, omdat er al vele boten langs kwamen varen vanuit de sluizen wat een leuk gezicht was. De tall-ships gingen door de grote sluis, maar die konden wij vanaf onze ligplaats aan de ‘waterboot steiger’ bij Ruud Overvliet allemaal goed zien varen. We hadden afgesproken dat als het laatste tall-ship door de sluis was, wij ook zouden gaan varen. Zo gezegd, zo gedaan. Iedereen is op eigen gelegenheid gaan varen en wij zijn alle grote schepen weer voorbij gevaren. Het werd hoe langer hoe drukker naarmate we Amsterdam naderden, maar het was een prachtig gezicht. Het bleef wel goed uitkijken geblazen, maar alles is gelukkig goed gegaan. We hebben er enorm van genoten. Na het passeren van de Oranje-sluizen zijn we met z’n allen naar het eindpunt van de dag gevaren, namelijk: de Oude Haven in Volendam waar nog meer Grand Banks boten lagen. We waren nu met ongeveer 20 boten, een mooi gezicht zo allemaal bij elkaar. We zijn op eigen gelegenheid lekker gaan eten en hebben ’s avonds nog een spelletje klaverjasssen gespeeld met onze jongens.</w:t>
      </w:r>
    </w:p>
    <w:p w:rsidR="004542B4" w:rsidRDefault="004542B4">
      <w:pPr>
        <w:rPr>
          <w:rFonts w:ascii="Times New Roman" w:hAnsi="Times New Roman" w:cs="Times New Roman"/>
          <w:sz w:val="28"/>
          <w:szCs w:val="28"/>
        </w:rPr>
      </w:pPr>
      <w:r>
        <w:rPr>
          <w:sz w:val="28"/>
          <w:szCs w:val="28"/>
        </w:rPr>
        <w:t>Vrijdag 20 augustus werden we op tijd gewekt, omdat we met z’n allen om 9.00 uur wilden vertrekken richting Heeg. Ik was nog even snel boodschappen wezen halen en precies op tijd terug, want de touwen werden meteen los gegooid toen ik een stap aan boord zette. Het werd een mooie tocht met zoveel Grand Banks tegelijk, dat is een mooi gezicht. Bij de sluizen in Enkhuizen was het even op elkaar wachten en in 3 schuttingen waren we er allemaal doorheen en ging de tocht weer verder richting Lemmer. Hier konden we met z’n allen in de sluis wat een leuk gezicht was, toen nog een uurtje varen en we waren in Heeg. Het was inmiddels 17.00 uur.  Er stond een stevige wind, dus het duurde even voor iedereen op de juiste plaats in een box lag. Hier lagen intussen ook al weer 9 Grand Banks, dus uiteindelijk waren we met zo’n 29 boten. Om 19.00 uur was er een welkomstborrel, waar we nog meer mensen ontmoetten die gek zijn van een Grand Banks, wat erg leuk is.</w:t>
      </w:r>
    </w:p>
    <w:p w:rsidR="004542B4" w:rsidRDefault="004542B4">
      <w:pPr>
        <w:rPr>
          <w:sz w:val="28"/>
          <w:szCs w:val="28"/>
        </w:rPr>
      </w:pPr>
      <w:r>
        <w:rPr>
          <w:sz w:val="28"/>
          <w:szCs w:val="28"/>
        </w:rPr>
        <w:t>Zaterdag 20 aug. Vandaag begon om 10.00 uur de ledenvergadering die duurde tot 10.45 uur, daarna was er het technisch vragenuurtje, wat de meeste vrouwen maar over lieten aan de mannen en Regina van de gelegenheid gebruik maakte om terug te keren naar de boot om de jongens te gaan halen.  We liepen terug naar ‘het bruggetje’ waar een prachtige klassieke boot klaar lag om met alle belangstellenden te varen naar Kremer Nautic, waar we de werf bezocht hebben.  Er was een kraampje met heerlijke gerookte paling en er lagen diverse Grand Banks te pronken die we van binnen bekeken hebben. Onze twee zoons vonden dit ook erg leuk.</w:t>
      </w:r>
    </w:p>
    <w:p w:rsidR="004542B4" w:rsidRDefault="004542B4">
      <w:pPr>
        <w:rPr>
          <w:rFonts w:ascii="Times New Roman" w:hAnsi="Times New Roman" w:cs="Times New Roman"/>
          <w:sz w:val="28"/>
          <w:szCs w:val="28"/>
        </w:rPr>
      </w:pPr>
      <w:r>
        <w:rPr>
          <w:sz w:val="28"/>
          <w:szCs w:val="28"/>
        </w:rPr>
        <w:t>We kwamen later dan gepland terug en hadden nog even tijd om het winkeltje van de Grand Banksclub te bezoeken.  Jacco kocht een mooie sweater en kreeg een poloshirt cadeau vanwege het dertig jaar bestaan van de club. Daarna gingen we eten en besloten ’s middags aan boord te blijven. Voor de liefhebbers was er nog een stadswandeling door Heeg en een bezoek aan Museum de Helling.</w:t>
      </w:r>
    </w:p>
    <w:p w:rsidR="004542B4" w:rsidRDefault="004542B4">
      <w:pPr>
        <w:rPr>
          <w:sz w:val="28"/>
          <w:szCs w:val="28"/>
        </w:rPr>
      </w:pPr>
      <w:r>
        <w:rPr>
          <w:sz w:val="28"/>
          <w:szCs w:val="28"/>
        </w:rPr>
        <w:t>Om 18.00 uur begon in de feesttent de Barbecue wat voortreffelijk smaakte en er speelde een goede band die het onmogelijk maakte om stil te blijven staan, waardoor er veel gedanst werd. Het was een gezellige avonden we hebben genoten.</w:t>
      </w:r>
    </w:p>
    <w:p w:rsidR="004542B4" w:rsidRDefault="004542B4">
      <w:pPr>
        <w:rPr>
          <w:rFonts w:ascii="Times New Roman" w:hAnsi="Times New Roman" w:cs="Times New Roman"/>
          <w:sz w:val="28"/>
          <w:szCs w:val="28"/>
        </w:rPr>
      </w:pPr>
      <w:r>
        <w:rPr>
          <w:sz w:val="28"/>
          <w:szCs w:val="28"/>
        </w:rPr>
        <w:t>Zondag zijn de meeste boten in de loop van de ochtend vertrokken en wij ook, om onze vakantie verder te beleven. We vonden het een reuze gezellig weekend en hopen volgend jaar ook weer van de partij te zijn.</w:t>
      </w:r>
    </w:p>
    <w:p w:rsidR="004542B4" w:rsidRDefault="004542B4">
      <w:pPr>
        <w:rPr>
          <w:sz w:val="28"/>
          <w:szCs w:val="28"/>
        </w:rPr>
      </w:pPr>
      <w:r>
        <w:rPr>
          <w:sz w:val="28"/>
          <w:szCs w:val="28"/>
        </w:rPr>
        <w:t>Groetjes van Jacco en Regina van Leeuwen. (Zeeleeuw)</w:t>
      </w:r>
    </w:p>
    <w:sectPr w:rsidR="004542B4" w:rsidSect="004542B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8"/>
  <w:hyphenationZone w:val="425"/>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42B4"/>
    <w:rsid w:val="004542B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577</Words>
  <Characters>3292</Characters>
  <Application>Microsoft Office Outlook</Application>
  <DocSecurity>0</DocSecurity>
  <Lines>0</Lines>
  <Paragraphs>0</Paragraphs>
  <ScaleCrop>false</ScaleCrop>
  <Company>Microsoft Corporation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Rendez Vouz 2010</dc:title>
  <dc:subject/>
  <dc:creator>Corporate Edition</dc:creator>
  <cp:keywords/>
  <dc:description/>
  <cp:lastModifiedBy>jan</cp:lastModifiedBy>
  <cp:revision>2</cp:revision>
  <dcterms:created xsi:type="dcterms:W3CDTF">2010-10-14T13:52:00Z</dcterms:created>
  <dcterms:modified xsi:type="dcterms:W3CDTF">2010-10-14T13:52:00Z</dcterms:modified>
</cp:coreProperties>
</file>